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1FE08" w14:textId="620FD658" w:rsidR="00170B79" w:rsidRPr="00722A2F" w:rsidRDefault="00DE1986" w:rsidP="00034A3C">
      <w:pPr>
        <w:pStyle w:val="Title"/>
      </w:pPr>
      <w:r w:rsidRPr="00FD18E4">
        <w:rPr>
          <w:sz w:val="40"/>
          <w:szCs w:val="32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6429196E" wp14:editId="17C17C7C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E679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u4AAAAAUmdodGxvbmcAAAN4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BOeAAAAAQAA&#10;AKAAAACHAAAB4AAA/SAAABOCABgAAf/Y/+0ADEFkb2JlX0NNAAL/7gAOQWRvYmUAZIAAAAAB/9sA&#10;hAAMCAgICQgMCQkMEQsKCxEVDwwMDxUYExMVExMYEQwMDAwMDBEMDAwMDAwMDAwMDAwMDAwMDAwM&#10;DAwMDAwMDAwMAQ0LCw0ODRAODhAUDg4OFBQODg4OFBEMDAwMDBERDAwMDAwMEQwMDAwMDAwMDAwM&#10;DAwMDAwMDAwMDAwMDAwMDAz/wAARCACH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BAQEB&#10;AQEBAQEBAQEBAQECAgICAgICAgICAgMDAwMDAwMDAwMBAQEBAQEBAQEBAQICAQICAwMDAwMDAwMD&#10;AwMDAwMDAwMDAwMDAwMDAwMDAwMDAwMDAwMDAwMDAwMDAwMDAwMDA//AABEIAu4DeAMBEQACEQED&#10;EQH/3QAEAG/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6155EE" w:rsidRPr="00FD18E4">
        <w:rPr>
          <w:sz w:val="40"/>
          <w:szCs w:val="32"/>
        </w:rPr>
        <w:t xml:space="preserve">A19 </w:t>
      </w:r>
      <w:r w:rsidR="00FD18E4" w:rsidRPr="00FD18E4">
        <w:rPr>
          <w:sz w:val="40"/>
          <w:szCs w:val="32"/>
        </w:rPr>
        <w:t>&amp; Expenditure detail form -</w:t>
      </w:r>
      <w:r w:rsidR="006155EE" w:rsidRPr="00FD18E4">
        <w:rPr>
          <w:sz w:val="40"/>
          <w:szCs w:val="32"/>
        </w:rPr>
        <w:t>Checklist</w:t>
      </w:r>
    </w:p>
    <w:p w14:paraId="155B5EBD" w14:textId="66264651" w:rsidR="00097195" w:rsidRPr="00FA1C41" w:rsidRDefault="008872F8" w:rsidP="00534A3E">
      <w:pPr>
        <w:ind w:right="3240"/>
        <w:rPr>
          <w:color w:val="CE4A07" w:themeColor="accent6" w:themeShade="BF"/>
        </w:rPr>
      </w:pPr>
      <w:r>
        <w:rPr>
          <w:noProof/>
          <w:color w:val="CE4A07" w:themeColor="accent6" w:themeShade="BF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4D16D9F" wp14:editId="21675F08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CC31B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" filled="f" fillcolor="white [3212]" stroked="f" strokecolor="black [3213]" strokeweight=".25pt">
                <v:textbox inset=",7.2pt,,7.2pt">
                  <w:txbxContent>
                    <w:p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41BC6">
        <w:t>Use this chec</w:t>
      </w:r>
      <w:r w:rsidR="006155EE">
        <w:t>klist to ensure a complete A19</w:t>
      </w:r>
      <w:r w:rsidR="00FD18E4">
        <w:t xml:space="preserve"> &amp; EDF</w:t>
      </w:r>
      <w:r w:rsidR="00097195" w:rsidRPr="00541BC6">
        <w:t>.</w:t>
      </w:r>
    </w:p>
    <w:p w14:paraId="6D4E265D" w14:textId="5D93BB7B" w:rsidR="009B6F5A" w:rsidRDefault="00F32B6F" w:rsidP="005D608A">
      <w:pPr>
        <w:pStyle w:val="Heading1"/>
      </w:pPr>
      <w:r>
        <w:t>Set up for success and quick reimbursement</w:t>
      </w:r>
    </w:p>
    <w:p w14:paraId="6A22B658" w14:textId="77777777" w:rsidR="00545814" w:rsidRPr="00545814" w:rsidRDefault="00545814" w:rsidP="00545814"/>
    <w:p w14:paraId="50BA31D9" w14:textId="77777777" w:rsidR="00097195" w:rsidRDefault="00DD2EF4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814">
            <w:rPr>
              <w:rFonts w:ascii="MS Gothic" w:eastAsia="MS Gothic" w:hAnsi="MS Gothic" w:hint="eastAsia"/>
            </w:rPr>
            <w:t>☐</w:t>
          </w:r>
        </w:sdtContent>
      </w:sdt>
      <w:r w:rsidR="00835706">
        <w:tab/>
      </w:r>
      <w:r w:rsidR="00E63B11">
        <w:t>Did I use</w:t>
      </w:r>
      <w:r w:rsidR="006155EE">
        <w:t xml:space="preserve"> the most current template</w:t>
      </w:r>
      <w:r w:rsidR="00E63B11">
        <w:t xml:space="preserve"> for this year</w:t>
      </w:r>
      <w:r w:rsidR="006155EE">
        <w:t>?</w:t>
      </w:r>
    </w:p>
    <w:p w14:paraId="1217308B" w14:textId="77777777" w:rsidR="00545814" w:rsidRPr="00541BC6" w:rsidRDefault="00545814" w:rsidP="00C8063B">
      <w:pPr>
        <w:pStyle w:val="checkboxindent"/>
        <w:ind w:right="3240"/>
      </w:pPr>
    </w:p>
    <w:p w14:paraId="1EAE0EC1" w14:textId="55825190" w:rsidR="00097195" w:rsidRDefault="00DD2EF4" w:rsidP="00C8063B">
      <w:pPr>
        <w:pStyle w:val="checkboxindent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E63B11">
        <w:t xml:space="preserve">Does </w:t>
      </w:r>
      <w:r w:rsidR="006155EE">
        <w:t>my Transaction Recap</w:t>
      </w:r>
      <w:r w:rsidR="008A10DB">
        <w:t xml:space="preserve"> for the full month coordinate</w:t>
      </w:r>
      <w:r w:rsidR="006155EE">
        <w:t xml:space="preserve"> with the month I </w:t>
      </w:r>
      <w:r>
        <w:t>submit</w:t>
      </w:r>
      <w:r w:rsidR="006155EE">
        <w:t xml:space="preserve"> the A19 for?</w:t>
      </w:r>
    </w:p>
    <w:p w14:paraId="1678B5D1" w14:textId="77777777" w:rsidR="00E63B11" w:rsidRDefault="00E63B11" w:rsidP="00C8063B">
      <w:pPr>
        <w:pStyle w:val="checkboxindent"/>
        <w:ind w:right="3240"/>
      </w:pPr>
    </w:p>
    <w:p w14:paraId="2FE3D324" w14:textId="357D23D6" w:rsidR="00E63B11" w:rsidRDefault="00DD2EF4" w:rsidP="00E63B11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B11">
            <w:rPr>
              <w:rFonts w:ascii="MS Gothic" w:eastAsia="MS Gothic" w:hint="eastAsia"/>
            </w:rPr>
            <w:t>☐</w:t>
          </w:r>
        </w:sdtContent>
      </w:sdt>
      <w:r w:rsidR="00E63B11">
        <w:tab/>
        <w:t xml:space="preserve">Are all </w:t>
      </w:r>
      <w:r>
        <w:t>the</w:t>
      </w:r>
      <w:r w:rsidR="00E63B11">
        <w:t xml:space="preserve"> expenditures I am requesting reimbursement for</w:t>
      </w:r>
      <w:r w:rsidR="008A10DB">
        <w:t xml:space="preserve"> </w:t>
      </w:r>
      <w:r w:rsidR="00E63B11">
        <w:t xml:space="preserve"> </w:t>
      </w:r>
    </w:p>
    <w:p w14:paraId="5227D91B" w14:textId="77777777" w:rsidR="00E63B11" w:rsidRDefault="00E63B11" w:rsidP="00E63B11">
      <w:pPr>
        <w:pStyle w:val="checkboxindent"/>
        <w:ind w:firstLine="0"/>
      </w:pPr>
      <w:r>
        <w:t>listed on the Transaction Recap?</w:t>
      </w:r>
    </w:p>
    <w:p w14:paraId="5DC0B028" w14:textId="77777777" w:rsidR="00545814" w:rsidRPr="00541BC6" w:rsidRDefault="00545814" w:rsidP="00C8063B">
      <w:pPr>
        <w:pStyle w:val="checkboxindent"/>
        <w:ind w:right="3240"/>
      </w:pPr>
    </w:p>
    <w:p w14:paraId="4432D615" w14:textId="3DEB6F13" w:rsidR="00097195" w:rsidRDefault="00DD2EF4" w:rsidP="00C8063B">
      <w:pPr>
        <w:pStyle w:val="checkboxindent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6155EE">
        <w:t xml:space="preserve">Does the amount </w:t>
      </w:r>
      <w:r w:rsidR="00B9310C">
        <w:t>of Payroll I am requesting reimbursement for</w:t>
      </w:r>
      <w:r w:rsidR="006155EE">
        <w:t xml:space="preserve"> match the a</w:t>
      </w:r>
      <w:r w:rsidR="00B9310C">
        <w:t xml:space="preserve">mount on the Payroll line item, which is </w:t>
      </w:r>
      <w:r w:rsidR="006155EE">
        <w:t xml:space="preserve">towards </w:t>
      </w:r>
      <w:r>
        <w:t xml:space="preserve">the </w:t>
      </w:r>
      <w:r w:rsidR="006155EE">
        <w:t xml:space="preserve">bottom on the back of </w:t>
      </w:r>
      <w:r>
        <w:t xml:space="preserve">the </w:t>
      </w:r>
      <w:r w:rsidR="006155EE">
        <w:t>page of the Transaction Recap</w:t>
      </w:r>
      <w:r w:rsidR="00F32B6F">
        <w:t>? If not, why? Please not</w:t>
      </w:r>
      <w:r w:rsidR="005961CF">
        <w:t>e</w:t>
      </w:r>
      <w:r w:rsidR="00F32B6F">
        <w:t xml:space="preserve"> why if not. </w:t>
      </w:r>
      <w:r w:rsidR="006155EE">
        <w:t xml:space="preserve"> </w:t>
      </w:r>
    </w:p>
    <w:p w14:paraId="6D4BBE84" w14:textId="77777777" w:rsidR="00E63B11" w:rsidRPr="00541BC6" w:rsidRDefault="00E63B11" w:rsidP="00E63B11">
      <w:pPr>
        <w:pStyle w:val="checkboxindent"/>
        <w:ind w:left="0" w:firstLine="0"/>
      </w:pPr>
    </w:p>
    <w:p w14:paraId="0DD8B475" w14:textId="56922C2D" w:rsidR="00E63B11" w:rsidRDefault="00DD2EF4" w:rsidP="00E63B11">
      <w:pPr>
        <w:pStyle w:val="checkboxindent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B11">
            <w:rPr>
              <w:rFonts w:ascii="MS Gothic" w:eastAsia="MS Gothic" w:hint="eastAsia"/>
            </w:rPr>
            <w:t>☐</w:t>
          </w:r>
        </w:sdtContent>
      </w:sdt>
      <w:r w:rsidR="00E63B11">
        <w:t xml:space="preserve">    Do I have supporting documentation for each item I </w:t>
      </w:r>
      <w:r>
        <w:t>submit</w:t>
      </w:r>
      <w:r w:rsidR="00E63B11">
        <w:t xml:space="preserve"> for reimbursement?</w:t>
      </w:r>
    </w:p>
    <w:p w14:paraId="4D8FB290" w14:textId="77777777" w:rsidR="00545814" w:rsidRPr="00541BC6" w:rsidRDefault="00545814" w:rsidP="00C8063B">
      <w:pPr>
        <w:pStyle w:val="checkboxindent"/>
        <w:ind w:right="3240"/>
      </w:pPr>
    </w:p>
    <w:p w14:paraId="1CC211C9" w14:textId="16597B7F" w:rsidR="00097195" w:rsidRDefault="00DD2EF4" w:rsidP="00C8063B">
      <w:pPr>
        <w:pStyle w:val="checkboxindent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F32B6F">
        <w:t>Does my activity on the EDF give detail? Dates, counts</w:t>
      </w:r>
      <w:r>
        <w:t>,</w:t>
      </w:r>
      <w:r w:rsidR="00F32B6F">
        <w:t xml:space="preserve"> and what it is?</w:t>
      </w:r>
      <w:r w:rsidR="00E63B11">
        <w:t xml:space="preserve"> Have you looked at the examples in the instructions to be sure you are providing what is needed? </w:t>
      </w:r>
      <w:r w:rsidR="00FD18E4">
        <w:t>Did you reference the line number from your work plan?</w:t>
      </w:r>
    </w:p>
    <w:p w14:paraId="5C310CD5" w14:textId="77777777" w:rsidR="00545814" w:rsidRPr="00541BC6" w:rsidRDefault="00545814" w:rsidP="00C8063B">
      <w:pPr>
        <w:pStyle w:val="checkboxindent"/>
        <w:ind w:right="3240"/>
      </w:pPr>
    </w:p>
    <w:p w14:paraId="60C625C9" w14:textId="6A85494A" w:rsidR="00097195" w:rsidRDefault="00DD2EF4" w:rsidP="00C8063B">
      <w:pPr>
        <w:pStyle w:val="checkboxindent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F32B6F">
        <w:t>Does my Portal, EDF</w:t>
      </w:r>
      <w:r>
        <w:t>,</w:t>
      </w:r>
      <w:r w:rsidR="00F32B6F">
        <w:t xml:space="preserve"> and backup documentation all have the same participant count numbers? </w:t>
      </w:r>
    </w:p>
    <w:p w14:paraId="2CA48B21" w14:textId="77777777" w:rsidR="00545814" w:rsidRPr="00541BC6" w:rsidRDefault="00545814" w:rsidP="00C8063B">
      <w:pPr>
        <w:pStyle w:val="checkboxindent"/>
        <w:ind w:right="3240"/>
      </w:pPr>
    </w:p>
    <w:p w14:paraId="3F7A352C" w14:textId="5836F940" w:rsidR="00097195" w:rsidRDefault="00DD2EF4" w:rsidP="00C8063B">
      <w:pPr>
        <w:pStyle w:val="checkboxindent"/>
        <w:ind w:right="3240"/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E63B11">
        <w:t xml:space="preserve">Is each </w:t>
      </w:r>
      <w:r>
        <w:t>backup</w:t>
      </w:r>
      <w:r w:rsidR="00F32B6F">
        <w:t xml:space="preserve"> documentation</w:t>
      </w:r>
      <w:r w:rsidR="00E63B11">
        <w:t xml:space="preserve"> (invoice, receipt)</w:t>
      </w:r>
      <w:r w:rsidR="00F32B6F">
        <w:t xml:space="preserve"> numbered with the same number coo</w:t>
      </w:r>
      <w:r w:rsidR="00E63B11">
        <w:t>rdinating with the EDF Receipt or Billing #</w:t>
      </w:r>
      <w:r w:rsidR="00F32B6F">
        <w:t xml:space="preserve"> it supports?</w:t>
      </w:r>
    </w:p>
    <w:p w14:paraId="4E56BE10" w14:textId="77777777" w:rsidR="00545814" w:rsidRPr="00541BC6" w:rsidRDefault="00545814" w:rsidP="00C8063B">
      <w:pPr>
        <w:pStyle w:val="checkboxindent"/>
        <w:ind w:right="3240"/>
      </w:pPr>
    </w:p>
    <w:p w14:paraId="70C646EC" w14:textId="77777777" w:rsidR="00097195" w:rsidRDefault="00DD2EF4" w:rsidP="00097195">
      <w:pPr>
        <w:pStyle w:val="checkboxindent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F32B6F">
        <w:t xml:space="preserve">Did I make notes </w:t>
      </w:r>
      <w:r w:rsidR="00E63B11">
        <w:t>for</w:t>
      </w:r>
      <w:r w:rsidR="00F32B6F">
        <w:t xml:space="preserve"> anything that may need some explanation?</w:t>
      </w:r>
    </w:p>
    <w:p w14:paraId="019BC725" w14:textId="77777777" w:rsidR="00545814" w:rsidRPr="00541BC6" w:rsidRDefault="00545814" w:rsidP="00097195">
      <w:pPr>
        <w:pStyle w:val="checkboxindent"/>
      </w:pPr>
    </w:p>
    <w:p w14:paraId="50339036" w14:textId="3E4E0830" w:rsidR="00097195" w:rsidRDefault="00DD2EF4" w:rsidP="00F32B6F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3B11">
            <w:rPr>
              <w:rFonts w:ascii="MS Gothic" w:eastAsia="MS Gothic" w:hAnsi="MS Gothic" w:hint="eastAsia"/>
            </w:rPr>
            <w:t>☐</w:t>
          </w:r>
        </w:sdtContent>
      </w:sdt>
      <w:r w:rsidR="00835706">
        <w:tab/>
      </w:r>
      <w:r w:rsidR="00F32B6F">
        <w:t>When a P-card</w:t>
      </w:r>
      <w:r w:rsidR="00E63B11">
        <w:t xml:space="preserve"> (district credit card) was used, did I enter</w:t>
      </w:r>
      <w:r w:rsidR="00F32B6F">
        <w:t xml:space="preserve"> in each expendit</w:t>
      </w:r>
      <w:r w:rsidR="00984830">
        <w:t>ure individually and not lump</w:t>
      </w:r>
      <w:r w:rsidR="00F32B6F">
        <w:t xml:space="preserve"> them int</w:t>
      </w:r>
      <w:r w:rsidR="00E63B11">
        <w:t xml:space="preserve">o one </w:t>
      </w:r>
      <w:r>
        <w:t>line-item</w:t>
      </w:r>
      <w:r w:rsidR="00E63B11">
        <w:t xml:space="preserve"> request for reimbursement?</w:t>
      </w:r>
      <w:r w:rsidR="00FD18E4">
        <w:t xml:space="preserve"> </w:t>
      </w:r>
    </w:p>
    <w:p w14:paraId="6530432E" w14:textId="77777777" w:rsidR="00545814" w:rsidRPr="00541BC6" w:rsidRDefault="00545814" w:rsidP="00F32B6F">
      <w:pPr>
        <w:pStyle w:val="checkboxindent"/>
      </w:pPr>
    </w:p>
    <w:p w14:paraId="078E1FAB" w14:textId="77777777" w:rsidR="00F32B6F" w:rsidRDefault="00DD2EF4" w:rsidP="00E63B11">
      <w:pPr>
        <w:pStyle w:val="checkboxindent"/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E63B11">
        <w:t xml:space="preserve">   Did I use the vendor/business name where</w:t>
      </w:r>
      <w:r w:rsidR="00F32B6F">
        <w:t xml:space="preserve"> the P-card was used </w:t>
      </w:r>
      <w:r w:rsidR="001C4969">
        <w:t xml:space="preserve">at </w:t>
      </w:r>
      <w:r w:rsidR="00F32B6F">
        <w:t xml:space="preserve">as the Vendor and not just writing </w:t>
      </w:r>
      <w:r w:rsidR="00E63B11">
        <w:t xml:space="preserve">  </w:t>
      </w:r>
      <w:r w:rsidR="00F32B6F">
        <w:t>P-card?</w:t>
      </w:r>
    </w:p>
    <w:p w14:paraId="7261A26F" w14:textId="77777777" w:rsidR="00545814" w:rsidRDefault="00F32B6F" w:rsidP="00E63B11">
      <w:pPr>
        <w:pStyle w:val="checkboxindent"/>
      </w:pPr>
      <w:r>
        <w:t xml:space="preserve">        Ex. Walmart, Target, Groovy Gravy Chowder House. </w:t>
      </w:r>
    </w:p>
    <w:p w14:paraId="26A168D2" w14:textId="77777777" w:rsidR="00097195" w:rsidRDefault="00545814" w:rsidP="00E63B11">
      <w:pPr>
        <w:pStyle w:val="checkboxindent"/>
      </w:pPr>
      <w:r>
        <w:t xml:space="preserve">        (</w:t>
      </w:r>
      <w:r w:rsidR="00F32B6F">
        <w:t>If it is easier for you, you can enter: P-card – Walmart</w:t>
      </w:r>
      <w:r>
        <w:t>)</w:t>
      </w:r>
    </w:p>
    <w:p w14:paraId="193F1ABB" w14:textId="77777777" w:rsidR="00545814" w:rsidRPr="00541BC6" w:rsidRDefault="00545814" w:rsidP="00545814">
      <w:pPr>
        <w:pStyle w:val="checkboxindent"/>
      </w:pPr>
    </w:p>
    <w:p w14:paraId="24F134A1" w14:textId="472A5EA1" w:rsidR="00545814" w:rsidRDefault="00DD2EF4" w:rsidP="001C4969">
      <w:pPr>
        <w:pStyle w:val="checkboxindent"/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545814">
        <w:t xml:space="preserve"> Am I </w:t>
      </w:r>
      <w:r w:rsidR="00FD18E4">
        <w:t>submitting</w:t>
      </w:r>
      <w:r w:rsidR="00545814">
        <w:t xml:space="preserve"> no later than the week of the 25</w:t>
      </w:r>
      <w:r w:rsidR="00545814" w:rsidRPr="00545814">
        <w:rPr>
          <w:vertAlign w:val="superscript"/>
        </w:rPr>
        <w:t>th</w:t>
      </w:r>
      <w:r>
        <w:rPr>
          <w:vertAlign w:val="superscript"/>
        </w:rPr>
        <w:t>,</w:t>
      </w:r>
      <w:r w:rsidR="001C4969">
        <w:t xml:space="preserve"> or have</w:t>
      </w:r>
      <w:r w:rsidR="00FD18E4">
        <w:t xml:space="preserve"> </w:t>
      </w:r>
      <w:r>
        <w:t xml:space="preserve">I </w:t>
      </w:r>
      <w:r w:rsidR="00545814">
        <w:t xml:space="preserve">emailed </w:t>
      </w:r>
      <w:r w:rsidR="00FD18E4">
        <w:t>WSAC</w:t>
      </w:r>
      <w:r w:rsidR="00545814">
        <w:t xml:space="preserve"> to let </w:t>
      </w:r>
      <w:r w:rsidR="00FD18E4">
        <w:t xml:space="preserve">them </w:t>
      </w:r>
      <w:r w:rsidR="00545814">
        <w:t>know I am not?</w:t>
      </w:r>
    </w:p>
    <w:p w14:paraId="547CBCE9" w14:textId="77777777" w:rsidR="001C4969" w:rsidRPr="00541BC6" w:rsidRDefault="001C4969" w:rsidP="001C4969">
      <w:pPr>
        <w:pStyle w:val="checkboxindent"/>
      </w:pPr>
    </w:p>
    <w:p w14:paraId="4202A597" w14:textId="078C4EAE" w:rsidR="001C4969" w:rsidRDefault="00DD2EF4" w:rsidP="00DD2EF4">
      <w:pPr>
        <w:pStyle w:val="checkboxindent"/>
      </w:pPr>
      <w:sdt>
        <w:sdt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545814">
        <w:t>Am I sending the ORIGINAL A19? Is that A19 signed?</w:t>
      </w:r>
    </w:p>
    <w:p w14:paraId="7A9778CE" w14:textId="77777777" w:rsidR="00E63B11" w:rsidRDefault="00E63B11" w:rsidP="00E63B11">
      <w:pPr>
        <w:pStyle w:val="checkboxindent"/>
        <w:ind w:left="0" w:firstLine="0"/>
      </w:pPr>
    </w:p>
    <w:p w14:paraId="172AE893" w14:textId="3FB620D1" w:rsidR="00600433" w:rsidRPr="00DB1D49" w:rsidRDefault="001C4969" w:rsidP="00FD18E4">
      <w:pPr>
        <w:pStyle w:val="checkboxindent"/>
      </w:pPr>
      <w:r>
        <w:t xml:space="preserve">If you have questions, please do not hesitate to contact </w:t>
      </w:r>
      <w:r w:rsidR="00FD18E4">
        <w:t>WSAC fiscal staff!</w:t>
      </w:r>
    </w:p>
    <w:sectPr w:rsidR="00600433" w:rsidRPr="00DB1D49" w:rsidSect="009A7F28">
      <w:footerReference w:type="first" r:id="rId12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A5450" w14:textId="77777777" w:rsidR="001835FF" w:rsidRDefault="001835FF" w:rsidP="00600433">
      <w:pPr>
        <w:spacing w:after="0" w:line="240" w:lineRule="auto"/>
      </w:pPr>
      <w:r>
        <w:separator/>
      </w:r>
    </w:p>
  </w:endnote>
  <w:endnote w:type="continuationSeparator" w:id="0">
    <w:p w14:paraId="018F8326" w14:textId="77777777" w:rsidR="001835FF" w:rsidRDefault="001835FF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D3DC" w14:textId="77777777"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A5D1D37" wp14:editId="1136A4CB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DF2DA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56989" w14:textId="77777777" w:rsidR="001835FF" w:rsidRDefault="001835FF" w:rsidP="00600433">
      <w:pPr>
        <w:spacing w:after="0" w:line="240" w:lineRule="auto"/>
      </w:pPr>
      <w:r>
        <w:separator/>
      </w:r>
    </w:p>
  </w:footnote>
  <w:footnote w:type="continuationSeparator" w:id="0">
    <w:p w14:paraId="36BC789A" w14:textId="77777777" w:rsidR="001835FF" w:rsidRDefault="001835FF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712723">
    <w:abstractNumId w:val="4"/>
  </w:num>
  <w:num w:numId="2" w16cid:durableId="1521431589">
    <w:abstractNumId w:val="2"/>
  </w:num>
  <w:num w:numId="3" w16cid:durableId="693071001">
    <w:abstractNumId w:val="0"/>
  </w:num>
  <w:num w:numId="4" w16cid:durableId="856426929">
    <w:abstractNumId w:val="1"/>
  </w:num>
  <w:num w:numId="5" w16cid:durableId="1077440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228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EE"/>
    <w:rsid w:val="00034A3C"/>
    <w:rsid w:val="00097195"/>
    <w:rsid w:val="00121DA8"/>
    <w:rsid w:val="00170B79"/>
    <w:rsid w:val="001835FF"/>
    <w:rsid w:val="001C4969"/>
    <w:rsid w:val="0026678F"/>
    <w:rsid w:val="00336B37"/>
    <w:rsid w:val="0035513C"/>
    <w:rsid w:val="00534A3E"/>
    <w:rsid w:val="00545814"/>
    <w:rsid w:val="005961CF"/>
    <w:rsid w:val="005D608A"/>
    <w:rsid w:val="00600433"/>
    <w:rsid w:val="006155EE"/>
    <w:rsid w:val="0066288D"/>
    <w:rsid w:val="006644C3"/>
    <w:rsid w:val="00693182"/>
    <w:rsid w:val="006C0713"/>
    <w:rsid w:val="00722A2F"/>
    <w:rsid w:val="00726386"/>
    <w:rsid w:val="00806E80"/>
    <w:rsid w:val="00835706"/>
    <w:rsid w:val="008872F8"/>
    <w:rsid w:val="008A10DB"/>
    <w:rsid w:val="009049B6"/>
    <w:rsid w:val="009646A1"/>
    <w:rsid w:val="00984830"/>
    <w:rsid w:val="009A5B55"/>
    <w:rsid w:val="009A7F28"/>
    <w:rsid w:val="009B6F5A"/>
    <w:rsid w:val="00AC5A9E"/>
    <w:rsid w:val="00B30C18"/>
    <w:rsid w:val="00B9310C"/>
    <w:rsid w:val="00BA4BC4"/>
    <w:rsid w:val="00C55D16"/>
    <w:rsid w:val="00C8063B"/>
    <w:rsid w:val="00D171AC"/>
    <w:rsid w:val="00D64AE6"/>
    <w:rsid w:val="00DB1D49"/>
    <w:rsid w:val="00DD2EF4"/>
    <w:rsid w:val="00DE1986"/>
    <w:rsid w:val="00E63B11"/>
    <w:rsid w:val="00E72DBD"/>
    <w:rsid w:val="00E81499"/>
    <w:rsid w:val="00F1423A"/>
    <w:rsid w:val="00F32B6F"/>
    <w:rsid w:val="00FA1C41"/>
    <w:rsid w:val="00FC41DB"/>
    <w:rsid w:val="00FD1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657DBD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ffyh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e639225-d472-42e6-928f-095886cc035f">
      <Terms xmlns="http://schemas.microsoft.com/office/infopath/2007/PartnerControls"/>
    </lcf76f155ced4ddcb4097134ff3c332f>
    <TaxCatchAll xmlns="54fbc30f-95dc-44dd-b098-5b77f5028d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70AD4CA126341B5EF876D28E7A21F" ma:contentTypeVersion="14" ma:contentTypeDescription="Create a new document." ma:contentTypeScope="" ma:versionID="143ae7cd2389dae2156c249d39ffacb7">
  <xsd:schema xmlns:xsd="http://www.w3.org/2001/XMLSchema" xmlns:xs="http://www.w3.org/2001/XMLSchema" xmlns:p="http://schemas.microsoft.com/office/2006/metadata/properties" xmlns:ns1="http://schemas.microsoft.com/sharepoint/v3" xmlns:ns2="5e639225-d472-42e6-928f-095886cc035f" xmlns:ns3="54fbc30f-95dc-44dd-b098-5b77f5028df9" targetNamespace="http://schemas.microsoft.com/office/2006/metadata/properties" ma:root="true" ma:fieldsID="dabf60ea6945c46c2db2ded5b81da400" ns1:_="" ns2:_="" ns3:_="">
    <xsd:import namespace="http://schemas.microsoft.com/sharepoint/v3"/>
    <xsd:import namespace="5e639225-d472-42e6-928f-095886cc035f"/>
    <xsd:import namespace="54fbc30f-95dc-44dd-b098-5b77f5028df9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39225-d472-42e6-928f-095886cc03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bc30f-95dc-44dd-b098-5b77f5028df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de1f53a-0cef-4fc1-8a17-9d7957b74e6a}" ma:internalName="TaxCatchAll" ma:showField="CatchAllData" ma:web="54fbc30f-95dc-44dd-b098-5b77f5028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74777-9C48-4306-9439-1305A002AB95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purl.org/dc/terms/"/>
    <ds:schemaRef ds:uri="fb0879af-3eba-417a-a55a-ffe6dcd6ca77"/>
    <ds:schemaRef ds:uri="http://schemas.microsoft.com/office/2006/metadata/properties"/>
    <ds:schemaRef ds:uri="http://www.w3.org/XML/1998/namespace"/>
    <ds:schemaRef ds:uri="http://purl.org/dc/dcmitype/"/>
    <ds:schemaRef ds:uri="5e639225-d472-42e6-928f-095886cc035f"/>
    <ds:schemaRef ds:uri="54fbc30f-95dc-44dd-b098-5b77f5028df9"/>
  </ds:schemaRefs>
</ds:datastoreItem>
</file>

<file path=customXml/itemProps3.xml><?xml version="1.0" encoding="utf-8"?>
<ds:datastoreItem xmlns:ds="http://schemas.openxmlformats.org/officeDocument/2006/customXml" ds:itemID="{EF58998D-DD56-48BE-97E8-1AF279DF51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e639225-d472-42e6-928f-095886cc035f"/>
    <ds:schemaRef ds:uri="54fbc30f-95dc-44dd-b098-5b77f5028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342</Words>
  <Characters>1539</Characters>
  <Application>Microsoft Office Word</Application>
  <DocSecurity>0</DocSecurity>
  <Lines>49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2023-05-18T18:52:00Z</dcterms:created>
  <dcterms:modified xsi:type="dcterms:W3CDTF">2023-05-22T16:09:00Z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marmil@microsoft.com</vt:lpwstr>
  </property>
  <property fmtid="{D5CDD505-2E9C-101B-9397-08002B2CF9AE}" pid="5" name="MSIP_Label_f42aa342-8706-4288-bd11-ebb85995028c_SetDate">
    <vt:lpwstr>2018-06-29T15:51:55.0401576Z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0x01010042D70AD4CA126341B5EF876D28E7A21F</vt:lpwstr>
  </property>
  <property fmtid="{D5CDD505-2E9C-101B-9397-08002B2CF9AE}" pid="11" name="Order">
    <vt:r8>412200</vt:r8>
  </property>
  <property fmtid="{D5CDD505-2E9C-101B-9397-08002B2CF9AE}" pid="12" name="MediaServiceImageTags">
    <vt:lpwstr/>
  </property>
  <property fmtid="{D5CDD505-2E9C-101B-9397-08002B2CF9AE}" pid="13" name="GrammarlyDocumentId">
    <vt:lpwstr>228be5978fd5eacbc0a8188792def96fcf8d97e5c6c8c57905e7918f9c7c9440</vt:lpwstr>
  </property>
</Properties>
</file>